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551" w:rsidRPr="00CE4D3A" w:rsidRDefault="00CE4D3A" w:rsidP="00CE4D3A">
      <w:pPr>
        <w:jc w:val="both"/>
        <w:rPr>
          <w:b/>
        </w:rPr>
      </w:pPr>
      <w:r w:rsidRPr="00126FF1">
        <w:rPr>
          <w:noProof/>
          <w:lang w:val="es-AR" w:eastAsia="es-AR"/>
        </w:rPr>
        <w:drawing>
          <wp:inline distT="0" distB="0" distL="0" distR="0" wp14:anchorId="2FAFB1BF" wp14:editId="0242AB1B">
            <wp:extent cx="590550" cy="714375"/>
            <wp:effectExtent l="19050" t="0" r="0" b="0"/>
            <wp:docPr id="2" name="Imagen 1" descr="logo_un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unsl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658FA">
        <w:rPr>
          <w:b/>
          <w:bCs/>
        </w:rPr>
        <w:tab/>
      </w:r>
      <w:r w:rsidR="005658FA">
        <w:rPr>
          <w:b/>
          <w:bCs/>
        </w:rPr>
        <w:tab/>
      </w:r>
      <w:r w:rsidR="005658FA">
        <w:rPr>
          <w:b/>
          <w:bCs/>
        </w:rPr>
        <w:tab/>
      </w:r>
      <w:r w:rsidR="005E4CF0" w:rsidRPr="00CE4D3A">
        <w:rPr>
          <w:b/>
        </w:rPr>
        <w:t>FORMULARIO</w:t>
      </w:r>
    </w:p>
    <w:p w:rsidR="005E4CF0" w:rsidRPr="00CE4D3A" w:rsidRDefault="005E4CF0" w:rsidP="005E4CF0">
      <w:pPr>
        <w:jc w:val="center"/>
        <w:rPr>
          <w:b/>
        </w:rPr>
      </w:pPr>
    </w:p>
    <w:p w:rsidR="005E4CF0" w:rsidRPr="00CE4D3A" w:rsidRDefault="005E4CF0" w:rsidP="005E4CF0">
      <w:pPr>
        <w:jc w:val="center"/>
        <w:rPr>
          <w:b/>
        </w:rPr>
      </w:pPr>
      <w:r w:rsidRPr="00CE4D3A">
        <w:rPr>
          <w:b/>
        </w:rPr>
        <w:t xml:space="preserve">SOLICITUD DE CERTIFICACIÓN DE PROGRAMAS Y/O PLAN DE ESTUDIOS Y ESPECIALES </w:t>
      </w:r>
    </w:p>
    <w:p w:rsidR="005E4CF0" w:rsidRDefault="005E4CF0" w:rsidP="005E4CF0">
      <w:pPr>
        <w:jc w:val="center"/>
      </w:pPr>
    </w:p>
    <w:p w:rsidR="005E4CF0" w:rsidRDefault="005E4CF0" w:rsidP="005E4CF0">
      <w:pPr>
        <w:jc w:val="center"/>
      </w:pPr>
      <w:r>
        <w:t xml:space="preserve">                                                           </w:t>
      </w:r>
      <w:r w:rsidR="008B4B80">
        <w:t xml:space="preserve">                </w:t>
      </w:r>
      <w:r>
        <w:t xml:space="preserve">San Luis,  </w:t>
      </w:r>
      <w:bookmarkStart w:id="0" w:name="Texto1"/>
      <w:r w:rsidR="008B4B80">
        <w:fldChar w:fldCharType="begin">
          <w:ffData>
            <w:name w:val="Texto1"/>
            <w:enabled/>
            <w:calcOnExit w:val="0"/>
            <w:textInput>
              <w:type w:val="number"/>
              <w:maxLength w:val="2"/>
            </w:textInput>
          </w:ffData>
        </w:fldChar>
      </w:r>
      <w:r w:rsidR="008B4B80">
        <w:instrText xml:space="preserve"> FORMTEXT </w:instrText>
      </w:r>
      <w:r w:rsidR="008B4B80">
        <w:fldChar w:fldCharType="separate"/>
      </w:r>
      <w:bookmarkStart w:id="1" w:name="_GoBack"/>
      <w:bookmarkEnd w:id="1"/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0"/>
      <w:r>
        <w:t xml:space="preserve"> / </w:t>
      </w:r>
      <w:bookmarkStart w:id="2" w:name="Texto2"/>
      <w:r w:rsidR="008B4B80">
        <w:fldChar w:fldCharType="begin">
          <w:ffData>
            <w:name w:val="Texto2"/>
            <w:enabled/>
            <w:calcOnExit w:val="0"/>
            <w:textInput>
              <w:type w:val="number"/>
              <w:maxLength w:val="2"/>
            </w:textInput>
          </w:ffData>
        </w:fldChar>
      </w:r>
      <w:r w:rsidR="008B4B80">
        <w:instrText xml:space="preserve"> FORMTEXT </w:instrText>
      </w:r>
      <w:r w:rsidR="008B4B80">
        <w:fldChar w:fldCharType="separate"/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2"/>
      <w:r>
        <w:t xml:space="preserve">  /</w:t>
      </w:r>
      <w:r w:rsidR="008B4B80">
        <w:t xml:space="preserve"> </w:t>
      </w:r>
      <w:bookmarkStart w:id="3" w:name="Texto3"/>
      <w:r w:rsidR="008B4B80">
        <w:fldChar w:fldCharType="begin">
          <w:ffData>
            <w:name w:val="Texto3"/>
            <w:enabled/>
            <w:calcOnExit w:val="0"/>
            <w:textInput>
              <w:type w:val="number"/>
              <w:maxLength w:val="4"/>
            </w:textInput>
          </w:ffData>
        </w:fldChar>
      </w:r>
      <w:r w:rsidR="008B4B80">
        <w:instrText xml:space="preserve"> FORMTEXT </w:instrText>
      </w:r>
      <w:r w:rsidR="008B4B80">
        <w:fldChar w:fldCharType="separate"/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3"/>
      <w:r>
        <w:t xml:space="preserve">    </w:t>
      </w:r>
    </w:p>
    <w:p w:rsidR="005E4CF0" w:rsidRDefault="005E4CF0" w:rsidP="005E4CF0">
      <w:pPr>
        <w:jc w:val="center"/>
      </w:pPr>
    </w:p>
    <w:p w:rsidR="005E4CF0" w:rsidRDefault="005E4CF0" w:rsidP="005E4CF0">
      <w:pPr>
        <w:jc w:val="both"/>
      </w:pPr>
      <w:r>
        <w:t>Al Señor/a Decano/a</w:t>
      </w:r>
    </w:p>
    <w:p w:rsidR="005E4CF0" w:rsidRDefault="005E4CF0" w:rsidP="005E4CF0">
      <w:pPr>
        <w:jc w:val="both"/>
      </w:pPr>
      <w:r>
        <w:t>Facultad de Química, Bioquímica y Farmacia</w:t>
      </w:r>
    </w:p>
    <w:p w:rsidR="005E4CF0" w:rsidRDefault="005E4CF0" w:rsidP="005E4CF0">
      <w:pPr>
        <w:jc w:val="both"/>
      </w:pPr>
    </w:p>
    <w:p w:rsidR="008B4B80" w:rsidRDefault="005E4CF0" w:rsidP="005E4CF0">
      <w:pPr>
        <w:spacing w:line="360" w:lineRule="auto"/>
        <w:jc w:val="both"/>
      </w:pPr>
      <w:r>
        <w:t>Tengo el agrado de dirigirme a Ud. a fin de solicitarle la certificación de los Programas y/o Plan de estudios de la Carrera:</w:t>
      </w:r>
      <w:r w:rsidR="00CE4D3A">
        <w:t xml:space="preserve"> </w:t>
      </w:r>
      <w:bookmarkStart w:id="4" w:name="Texto4"/>
      <w:r w:rsidR="008B4B80" w:rsidRPr="008B4B80">
        <w:rPr>
          <w:b/>
        </w:rPr>
        <w:fldChar w:fldCharType="begin">
          <w:ffData>
            <w:name w:val="Texto4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4"/>
    </w:p>
    <w:p w:rsidR="005E4CF0" w:rsidRDefault="005E4CF0" w:rsidP="005E4CF0">
      <w:pPr>
        <w:spacing w:line="360" w:lineRule="auto"/>
        <w:jc w:val="both"/>
      </w:pPr>
      <w:r>
        <w:t xml:space="preserve">Programas </w:t>
      </w:r>
      <w:bookmarkStart w:id="5" w:name="Texto5"/>
      <w:r w:rsidR="008B4B80" w:rsidRPr="008B4B80">
        <w:rPr>
          <w:b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5"/>
      <w:r>
        <w:t xml:space="preserve"> Plan de Estudios </w:t>
      </w:r>
      <w:bookmarkStart w:id="6" w:name="Texto6"/>
      <w:r w:rsidR="008B4B80" w:rsidRPr="008B4B80">
        <w:rPr>
          <w:b/>
        </w:rPr>
        <w:fldChar w:fldCharType="begin">
          <w:ffData>
            <w:name w:val="Texto6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6"/>
      <w:r w:rsidR="008B4B80">
        <w:t xml:space="preserve"> </w:t>
      </w:r>
      <w:r>
        <w:t>Programas y Plan de Estudio</w:t>
      </w:r>
      <w:bookmarkStart w:id="7" w:name="Texto7"/>
      <w:r w:rsidR="008B4B80">
        <w:t xml:space="preserve"> </w:t>
      </w:r>
      <w:r w:rsidR="008B4B80" w:rsidRPr="008B4B80">
        <w:rPr>
          <w:b/>
        </w:rPr>
        <w:fldChar w:fldCharType="begin">
          <w:ffData>
            <w:name w:val="Texto7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7"/>
      <w:r w:rsidR="008B4B80">
        <w:t xml:space="preserve"> </w:t>
      </w:r>
      <w:r>
        <w:t>Especiales</w:t>
      </w:r>
      <w:bookmarkStart w:id="8" w:name="Texto8"/>
      <w:r w:rsidR="008B4B80">
        <w:t xml:space="preserve"> </w:t>
      </w:r>
      <w:r w:rsidR="008B4B80" w:rsidRPr="008B4B80">
        <w:rPr>
          <w:b/>
        </w:rPr>
        <w:fldChar w:fldCharType="begin">
          <w:ffData>
            <w:name w:val="Texto8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8"/>
    </w:p>
    <w:p w:rsidR="0010612A" w:rsidRDefault="0010612A" w:rsidP="005E4CF0">
      <w:pPr>
        <w:spacing w:line="360" w:lineRule="auto"/>
        <w:jc w:val="both"/>
      </w:pPr>
      <w:r>
        <w:t>Si sale al exterior debe colocar Institución donde lo presenta y País.</w:t>
      </w:r>
    </w:p>
    <w:p w:rsidR="0010612A" w:rsidRDefault="00DF4781" w:rsidP="005E4CF0">
      <w:pPr>
        <w:spacing w:line="360" w:lineRule="auto"/>
        <w:jc w:val="both"/>
      </w:pPr>
      <w:r>
        <w:t>Institución:</w:t>
      </w:r>
      <w:bookmarkStart w:id="9" w:name="Texto9"/>
      <w:r w:rsidR="008B4B80">
        <w:t xml:space="preserve"> </w:t>
      </w:r>
      <w:r w:rsidR="008B4B80" w:rsidRPr="008B4B80">
        <w:rPr>
          <w:b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9"/>
    </w:p>
    <w:p w:rsidR="008B4B80" w:rsidRDefault="0010612A" w:rsidP="008B4B80">
      <w:pPr>
        <w:spacing w:line="360" w:lineRule="auto"/>
        <w:jc w:val="both"/>
      </w:pPr>
      <w:r>
        <w:t xml:space="preserve">País: </w:t>
      </w:r>
      <w:bookmarkStart w:id="10" w:name="Texto10"/>
      <w:r w:rsidR="008B4B80" w:rsidRPr="008B4B80">
        <w:rPr>
          <w:b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0"/>
      <w:r w:rsidR="008B4B80">
        <w:t xml:space="preserve"> </w:t>
      </w:r>
    </w:p>
    <w:p w:rsidR="005E4CF0" w:rsidRPr="00CE4D3A" w:rsidRDefault="0061228A" w:rsidP="008B4B80">
      <w:pPr>
        <w:spacing w:line="360" w:lineRule="auto"/>
        <w:jc w:val="both"/>
        <w:rPr>
          <w:b/>
        </w:rPr>
      </w:pPr>
      <w:r w:rsidRPr="00CE4D3A">
        <w:rPr>
          <w:b/>
        </w:rPr>
        <w:t>Datos personales</w:t>
      </w:r>
    </w:p>
    <w:p w:rsidR="008B4B80" w:rsidRDefault="005E4CF0" w:rsidP="005E4CF0">
      <w:pPr>
        <w:spacing w:line="360" w:lineRule="auto"/>
        <w:jc w:val="both"/>
      </w:pPr>
      <w:r>
        <w:t>Tipo de Documento:</w:t>
      </w:r>
      <w:r w:rsidR="0061228A">
        <w:t xml:space="preserve"> </w:t>
      </w:r>
      <w:bookmarkStart w:id="11" w:name="Texto11"/>
      <w:r w:rsidR="008B4B80" w:rsidRPr="008B4B80">
        <w:rPr>
          <w:b/>
        </w:rPr>
        <w:fldChar w:fldCharType="begin">
          <w:ffData>
            <w:name w:val="Texto11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1"/>
    </w:p>
    <w:p w:rsidR="005E4CF0" w:rsidRDefault="005E4CF0" w:rsidP="005E4CF0">
      <w:pPr>
        <w:spacing w:line="360" w:lineRule="auto"/>
        <w:jc w:val="both"/>
      </w:pPr>
      <w:r>
        <w:t>Número de Documento:</w:t>
      </w:r>
      <w:r w:rsidR="0061228A">
        <w:t xml:space="preserve"> </w:t>
      </w:r>
      <w:bookmarkStart w:id="12" w:name="Texto12"/>
      <w:r w:rsidR="008B4B80" w:rsidRPr="008B4B80">
        <w:rPr>
          <w:b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2"/>
    </w:p>
    <w:p w:rsidR="005E4CF0" w:rsidRDefault="005E4CF0" w:rsidP="005E4CF0">
      <w:pPr>
        <w:spacing w:line="360" w:lineRule="auto"/>
        <w:jc w:val="both"/>
      </w:pPr>
      <w:r>
        <w:t>Apellido/s</w:t>
      </w:r>
      <w:r w:rsidR="0061228A">
        <w:t xml:space="preserve">: </w:t>
      </w:r>
      <w:bookmarkStart w:id="13" w:name="Texto13"/>
      <w:r w:rsidR="008B4B80" w:rsidRPr="008B4B80">
        <w:rPr>
          <w:b/>
        </w:rPr>
        <w:fldChar w:fldCharType="begin">
          <w:ffData>
            <w:name w:val="Texto13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3"/>
    </w:p>
    <w:p w:rsidR="005E4CF0" w:rsidRDefault="005E4CF0" w:rsidP="005E4CF0">
      <w:pPr>
        <w:spacing w:line="360" w:lineRule="auto"/>
        <w:jc w:val="both"/>
      </w:pPr>
      <w:r>
        <w:t>Nombre/s</w:t>
      </w:r>
      <w:r w:rsidR="0061228A">
        <w:t>:</w:t>
      </w:r>
      <w:r w:rsidR="008B4B80">
        <w:t xml:space="preserve"> </w:t>
      </w:r>
      <w:r w:rsidR="008B4B80" w:rsidRPr="008B4B80">
        <w:rPr>
          <w:b/>
        </w:rPr>
        <w:fldChar w:fldCharType="begin">
          <w:ffData>
            <w:name w:val="Texto14"/>
            <w:enabled/>
            <w:calcOnExit w:val="0"/>
            <w:textInput/>
          </w:ffData>
        </w:fldChar>
      </w:r>
      <w:bookmarkStart w:id="14" w:name="Texto14"/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4"/>
    </w:p>
    <w:p w:rsidR="005E4CF0" w:rsidRDefault="005E4CF0" w:rsidP="005E4CF0">
      <w:pPr>
        <w:spacing w:line="360" w:lineRule="auto"/>
        <w:jc w:val="both"/>
      </w:pPr>
      <w:r>
        <w:t xml:space="preserve">Legajo de Alumno: </w:t>
      </w:r>
      <w:bookmarkStart w:id="15" w:name="Texto15"/>
      <w:r w:rsidR="008B4B80" w:rsidRPr="008B4B80">
        <w:rPr>
          <w:b/>
        </w:rPr>
        <w:fldChar w:fldCharType="begin">
          <w:ffData>
            <w:name w:val="Texto15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5"/>
    </w:p>
    <w:p w:rsidR="008B4B80" w:rsidRDefault="005E4CF0" w:rsidP="008B4B80">
      <w:pPr>
        <w:spacing w:line="360" w:lineRule="auto"/>
        <w:jc w:val="both"/>
      </w:pPr>
      <w:r>
        <w:t xml:space="preserve">Domicilio Postal: </w:t>
      </w:r>
      <w:bookmarkStart w:id="16" w:name="Texto16"/>
      <w:r w:rsidR="008B4B80" w:rsidRPr="008B4B80">
        <w:rPr>
          <w:b/>
        </w:rPr>
        <w:fldChar w:fldCharType="begin">
          <w:ffData>
            <w:name w:val="Texto16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6"/>
    </w:p>
    <w:p w:rsidR="005E4CF0" w:rsidRDefault="005E4CF0" w:rsidP="008B4B80">
      <w:pPr>
        <w:spacing w:line="360" w:lineRule="auto"/>
        <w:jc w:val="both"/>
      </w:pPr>
      <w:r>
        <w:t xml:space="preserve">Piso: </w:t>
      </w:r>
      <w:bookmarkStart w:id="17" w:name="Texto17"/>
      <w:r w:rsidR="008B4B80" w:rsidRPr="008B4B80">
        <w:rPr>
          <w:b/>
        </w:rPr>
        <w:fldChar w:fldCharType="begin">
          <w:ffData>
            <w:name w:val="Texto17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7"/>
      <w:r w:rsidR="008B4B80">
        <w:t xml:space="preserve"> </w:t>
      </w:r>
      <w:r>
        <w:t xml:space="preserve">Departamento: </w:t>
      </w:r>
      <w:bookmarkStart w:id="18" w:name="Texto18"/>
      <w:r w:rsidR="008B4B80" w:rsidRPr="008B4B80">
        <w:rPr>
          <w:b/>
        </w:rPr>
        <w:fldChar w:fldCharType="begin">
          <w:ffData>
            <w:name w:val="Texto18"/>
            <w:enabled/>
            <w:calcOnExit w:val="0"/>
            <w:textInput/>
          </w:ffData>
        </w:fldChar>
      </w:r>
      <w:r w:rsidR="008B4B80" w:rsidRPr="008B4B80">
        <w:rPr>
          <w:b/>
        </w:rPr>
        <w:instrText xml:space="preserve"> FORMTEXT </w:instrText>
      </w:r>
      <w:r w:rsidR="008B4B80" w:rsidRPr="008B4B80">
        <w:rPr>
          <w:b/>
        </w:rPr>
      </w:r>
      <w:r w:rsidR="008B4B80" w:rsidRPr="008B4B80">
        <w:rPr>
          <w:b/>
        </w:rPr>
        <w:fldChar w:fldCharType="separate"/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  <w:noProof/>
        </w:rPr>
        <w:t> </w:t>
      </w:r>
      <w:r w:rsidR="008B4B80" w:rsidRPr="008B4B80">
        <w:rPr>
          <w:b/>
        </w:rPr>
        <w:fldChar w:fldCharType="end"/>
      </w:r>
      <w:bookmarkEnd w:id="18"/>
    </w:p>
    <w:p w:rsidR="005E4CF0" w:rsidRDefault="005E4CF0" w:rsidP="005E4CF0">
      <w:pPr>
        <w:spacing w:line="360" w:lineRule="auto"/>
        <w:jc w:val="both"/>
      </w:pPr>
      <w:r>
        <w:t xml:space="preserve">CP: </w:t>
      </w:r>
      <w:bookmarkStart w:id="19" w:name="Texto19"/>
      <w:r w:rsidR="008B4B80">
        <w:fldChar w:fldCharType="begin">
          <w:ffData>
            <w:name w:val="Texto19"/>
            <w:enabled/>
            <w:calcOnExit w:val="0"/>
            <w:textInput/>
          </w:ffData>
        </w:fldChar>
      </w:r>
      <w:r w:rsidR="008B4B80">
        <w:instrText xml:space="preserve"> FORMTEXT </w:instrText>
      </w:r>
      <w:r w:rsidR="008B4B80">
        <w:fldChar w:fldCharType="separate"/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19"/>
      <w:r w:rsidR="008B4B80">
        <w:t xml:space="preserve"> </w:t>
      </w:r>
      <w:r>
        <w:t>Correo Electrónico:</w:t>
      </w:r>
      <w:bookmarkStart w:id="20" w:name="Texto20"/>
      <w:r w:rsidR="008B4B80">
        <w:t xml:space="preserve"> </w:t>
      </w:r>
      <w:r w:rsidR="008B4B80">
        <w:fldChar w:fldCharType="begin">
          <w:ffData>
            <w:name w:val="Texto20"/>
            <w:enabled/>
            <w:calcOnExit w:val="0"/>
            <w:textInput/>
          </w:ffData>
        </w:fldChar>
      </w:r>
      <w:r w:rsidR="008B4B80">
        <w:instrText xml:space="preserve"> FORMTEXT </w:instrText>
      </w:r>
      <w:r w:rsidR="008B4B80">
        <w:fldChar w:fldCharType="separate"/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20"/>
      <w:r w:rsidR="008B4B80">
        <w:t>@</w:t>
      </w:r>
      <w:r w:rsidR="008B4B80">
        <w:fldChar w:fldCharType="begin">
          <w:ffData>
            <w:name w:val="Texto21"/>
            <w:enabled/>
            <w:calcOnExit w:val="0"/>
            <w:textInput/>
          </w:ffData>
        </w:fldChar>
      </w:r>
      <w:bookmarkStart w:id="21" w:name="Texto21"/>
      <w:r w:rsidR="008B4B80">
        <w:instrText xml:space="preserve"> FORMTEXT </w:instrText>
      </w:r>
      <w:r w:rsidR="008B4B80">
        <w:fldChar w:fldCharType="separate"/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21"/>
      <w:r w:rsidR="008B4B80">
        <w:t>.</w:t>
      </w:r>
      <w:r w:rsidR="008B4B80">
        <w:fldChar w:fldCharType="begin">
          <w:ffData>
            <w:name w:val="Texto22"/>
            <w:enabled/>
            <w:calcOnExit w:val="0"/>
            <w:textInput/>
          </w:ffData>
        </w:fldChar>
      </w:r>
      <w:bookmarkStart w:id="22" w:name="Texto22"/>
      <w:r w:rsidR="008B4B80">
        <w:instrText xml:space="preserve"> FORMTEXT </w:instrText>
      </w:r>
      <w:r w:rsidR="008B4B80">
        <w:fldChar w:fldCharType="separate"/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22"/>
    </w:p>
    <w:p w:rsidR="005E4CF0" w:rsidRDefault="005E4CF0" w:rsidP="005E4CF0">
      <w:pPr>
        <w:spacing w:line="360" w:lineRule="auto"/>
        <w:jc w:val="both"/>
      </w:pPr>
      <w:r>
        <w:t>Teléfono</w:t>
      </w:r>
      <w:r w:rsidR="008B4B80">
        <w:t xml:space="preserve">: </w:t>
      </w:r>
      <w:r w:rsidR="008B4B80">
        <w:fldChar w:fldCharType="begin">
          <w:ffData>
            <w:name w:val="Texto23"/>
            <w:enabled/>
            <w:calcOnExit w:val="0"/>
            <w:textInput/>
          </w:ffData>
        </w:fldChar>
      </w:r>
      <w:bookmarkStart w:id="23" w:name="Texto23"/>
      <w:r w:rsidR="008B4B80">
        <w:instrText xml:space="preserve"> FORMTEXT </w:instrText>
      </w:r>
      <w:r w:rsidR="008B4B80">
        <w:fldChar w:fldCharType="separate"/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rPr>
          <w:noProof/>
        </w:rPr>
        <w:t> </w:t>
      </w:r>
      <w:r w:rsidR="008B4B80">
        <w:fldChar w:fldCharType="end"/>
      </w:r>
      <w:bookmarkEnd w:id="23"/>
    </w:p>
    <w:p w:rsidR="005E4CF0" w:rsidRDefault="00734EB5" w:rsidP="00734EB5">
      <w:pPr>
        <w:spacing w:line="360" w:lineRule="auto"/>
        <w:ind w:firstLine="3402"/>
        <w:jc w:val="both"/>
      </w:pPr>
      <w:r>
        <w:t>Sin más saludo a Ud. con atenta consideración.</w:t>
      </w:r>
    </w:p>
    <w:p w:rsidR="00734EB5" w:rsidRDefault="00734EB5" w:rsidP="00734EB5">
      <w:pPr>
        <w:spacing w:line="360" w:lineRule="auto"/>
        <w:ind w:firstLine="3402"/>
        <w:jc w:val="both"/>
      </w:pPr>
    </w:p>
    <w:p w:rsidR="00734EB5" w:rsidRDefault="00734EB5" w:rsidP="00734EB5">
      <w:pPr>
        <w:spacing w:line="360" w:lineRule="auto"/>
        <w:jc w:val="both"/>
      </w:pPr>
    </w:p>
    <w:p w:rsidR="00734EB5" w:rsidRDefault="00734EB5" w:rsidP="00734EB5">
      <w:pPr>
        <w:spacing w:line="360" w:lineRule="auto"/>
        <w:jc w:val="right"/>
      </w:pPr>
      <w:r>
        <w:t>…………………………………………..</w:t>
      </w:r>
    </w:p>
    <w:p w:rsidR="000A2551" w:rsidRDefault="00734EB5" w:rsidP="005E4CF0">
      <w:pPr>
        <w:spacing w:line="360" w:lineRule="auto"/>
        <w:ind w:firstLine="1080"/>
        <w:jc w:val="both"/>
      </w:pPr>
      <w:r>
        <w:t xml:space="preserve">                                                                        Firma y Aclaración.</w:t>
      </w:r>
    </w:p>
    <w:sectPr w:rsidR="000A2551" w:rsidSect="00CE4D3A">
      <w:headerReference w:type="default" r:id="rId8"/>
      <w:pgSz w:w="11906" w:h="16838"/>
      <w:pgMar w:top="1701" w:right="1985" w:bottom="1134" w:left="192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5F2" w:rsidRDefault="00EA35F2">
      <w:r>
        <w:separator/>
      </w:r>
    </w:p>
  </w:endnote>
  <w:endnote w:type="continuationSeparator" w:id="0">
    <w:p w:rsidR="00EA35F2" w:rsidRDefault="00EA3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5F2" w:rsidRDefault="00EA35F2">
      <w:r>
        <w:separator/>
      </w:r>
    </w:p>
  </w:footnote>
  <w:footnote w:type="continuationSeparator" w:id="0">
    <w:p w:rsidR="00EA35F2" w:rsidRDefault="00EA35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DB0" w:rsidRDefault="009D6D5D" w:rsidP="009B0CA3">
    <w:pPr>
      <w:pStyle w:val="Encabezado"/>
      <w:tabs>
        <w:tab w:val="clear" w:pos="4252"/>
      </w:tabs>
      <w:jc w:val="right"/>
    </w:pPr>
    <w:r>
      <w:tab/>
    </w:r>
    <w:r w:rsidR="009B0CA3">
      <w:t xml:space="preserve">           </w:t>
    </w:r>
    <w:r>
      <w:tab/>
    </w:r>
    <w:r>
      <w:tab/>
    </w:r>
    <w:r>
      <w:tab/>
    </w:r>
    <w:r>
      <w:tab/>
    </w:r>
    <w:proofErr w:type="gramStart"/>
    <w:r>
      <w:t>jjj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/PHsDH2HsFlVuYyz94JiH0HWXYk=" w:salt="91U1UX7shqFm+EyKoh6QTA=="/>
  <w:defaultTabStop w:val="708"/>
  <w:hyphenationZone w:val="425"/>
  <w:characterSpacingControl w:val="doNotCompress"/>
  <w:hdrShapeDefaults>
    <o:shapedefaults v:ext="edit" spidmax="2049" fillcolor="white" stroke="f">
      <v:fill color="white"/>
      <v:stroke on="f"/>
      <v:textbox inset="0,.3mm,0,.3mm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1CB"/>
    <w:rsid w:val="00002E2C"/>
    <w:rsid w:val="00010788"/>
    <w:rsid w:val="00012DD1"/>
    <w:rsid w:val="000177F9"/>
    <w:rsid w:val="00024958"/>
    <w:rsid w:val="000400ED"/>
    <w:rsid w:val="00040799"/>
    <w:rsid w:val="000436A5"/>
    <w:rsid w:val="00043788"/>
    <w:rsid w:val="00047DA6"/>
    <w:rsid w:val="00056F6D"/>
    <w:rsid w:val="00057485"/>
    <w:rsid w:val="00067DF3"/>
    <w:rsid w:val="00074EDC"/>
    <w:rsid w:val="000844FF"/>
    <w:rsid w:val="00087A80"/>
    <w:rsid w:val="000911A2"/>
    <w:rsid w:val="00091B89"/>
    <w:rsid w:val="00096BE2"/>
    <w:rsid w:val="000976EF"/>
    <w:rsid w:val="000A147D"/>
    <w:rsid w:val="000A2551"/>
    <w:rsid w:val="000A5795"/>
    <w:rsid w:val="000A60FB"/>
    <w:rsid w:val="000B0AF4"/>
    <w:rsid w:val="000B18F4"/>
    <w:rsid w:val="000B1DAB"/>
    <w:rsid w:val="000B357C"/>
    <w:rsid w:val="000C2E73"/>
    <w:rsid w:val="000D5C71"/>
    <w:rsid w:val="000E2092"/>
    <w:rsid w:val="000F2206"/>
    <w:rsid w:val="000F485C"/>
    <w:rsid w:val="000F6EAB"/>
    <w:rsid w:val="0010049A"/>
    <w:rsid w:val="00101F1D"/>
    <w:rsid w:val="001032FB"/>
    <w:rsid w:val="00103EE3"/>
    <w:rsid w:val="0010612A"/>
    <w:rsid w:val="00107785"/>
    <w:rsid w:val="0011233A"/>
    <w:rsid w:val="001171E9"/>
    <w:rsid w:val="001178DB"/>
    <w:rsid w:val="001210E1"/>
    <w:rsid w:val="001258F2"/>
    <w:rsid w:val="0013197B"/>
    <w:rsid w:val="0013262E"/>
    <w:rsid w:val="001329F5"/>
    <w:rsid w:val="00143250"/>
    <w:rsid w:val="00143E59"/>
    <w:rsid w:val="0014402A"/>
    <w:rsid w:val="00152103"/>
    <w:rsid w:val="00152E37"/>
    <w:rsid w:val="00152F72"/>
    <w:rsid w:val="00152FAE"/>
    <w:rsid w:val="00156B35"/>
    <w:rsid w:val="00161142"/>
    <w:rsid w:val="00165B22"/>
    <w:rsid w:val="0016668E"/>
    <w:rsid w:val="00167C2F"/>
    <w:rsid w:val="00167E53"/>
    <w:rsid w:val="001808B9"/>
    <w:rsid w:val="00181EBF"/>
    <w:rsid w:val="001849B6"/>
    <w:rsid w:val="001A10C5"/>
    <w:rsid w:val="001B43B5"/>
    <w:rsid w:val="001B7D17"/>
    <w:rsid w:val="001C38F7"/>
    <w:rsid w:val="001C4252"/>
    <w:rsid w:val="001D2985"/>
    <w:rsid w:val="001D2A02"/>
    <w:rsid w:val="001E0DB2"/>
    <w:rsid w:val="001E1256"/>
    <w:rsid w:val="001E178A"/>
    <w:rsid w:val="001E4E8B"/>
    <w:rsid w:val="001F3D98"/>
    <w:rsid w:val="001F4215"/>
    <w:rsid w:val="00200CA6"/>
    <w:rsid w:val="00201211"/>
    <w:rsid w:val="00214A29"/>
    <w:rsid w:val="00215644"/>
    <w:rsid w:val="002206C8"/>
    <w:rsid w:val="0022511C"/>
    <w:rsid w:val="00227B4F"/>
    <w:rsid w:val="00231829"/>
    <w:rsid w:val="00240482"/>
    <w:rsid w:val="00242AE1"/>
    <w:rsid w:val="00246E03"/>
    <w:rsid w:val="00247CAE"/>
    <w:rsid w:val="002545ED"/>
    <w:rsid w:val="00261610"/>
    <w:rsid w:val="00262F56"/>
    <w:rsid w:val="00265315"/>
    <w:rsid w:val="00266DF5"/>
    <w:rsid w:val="00267314"/>
    <w:rsid w:val="00267A3C"/>
    <w:rsid w:val="00271848"/>
    <w:rsid w:val="00273696"/>
    <w:rsid w:val="00276292"/>
    <w:rsid w:val="00282BBE"/>
    <w:rsid w:val="00286C7A"/>
    <w:rsid w:val="002871E2"/>
    <w:rsid w:val="002A36D1"/>
    <w:rsid w:val="002A3721"/>
    <w:rsid w:val="002A5E47"/>
    <w:rsid w:val="002A6E51"/>
    <w:rsid w:val="002C0FD7"/>
    <w:rsid w:val="002C72A1"/>
    <w:rsid w:val="002D0405"/>
    <w:rsid w:val="002D1E67"/>
    <w:rsid w:val="002E1E3D"/>
    <w:rsid w:val="002E2938"/>
    <w:rsid w:val="002E517B"/>
    <w:rsid w:val="002E688C"/>
    <w:rsid w:val="002F15E9"/>
    <w:rsid w:val="00300F69"/>
    <w:rsid w:val="00301A5C"/>
    <w:rsid w:val="003073F5"/>
    <w:rsid w:val="00310DB0"/>
    <w:rsid w:val="00311AD8"/>
    <w:rsid w:val="00315700"/>
    <w:rsid w:val="003204E7"/>
    <w:rsid w:val="00322656"/>
    <w:rsid w:val="003238FD"/>
    <w:rsid w:val="003318D5"/>
    <w:rsid w:val="00337CF4"/>
    <w:rsid w:val="00341B58"/>
    <w:rsid w:val="003444C8"/>
    <w:rsid w:val="0034713D"/>
    <w:rsid w:val="00355926"/>
    <w:rsid w:val="003579B8"/>
    <w:rsid w:val="0036019F"/>
    <w:rsid w:val="003638E5"/>
    <w:rsid w:val="00375DAB"/>
    <w:rsid w:val="00384555"/>
    <w:rsid w:val="0038542E"/>
    <w:rsid w:val="00386E68"/>
    <w:rsid w:val="00390490"/>
    <w:rsid w:val="0039128F"/>
    <w:rsid w:val="00392591"/>
    <w:rsid w:val="00392C5C"/>
    <w:rsid w:val="00393A3D"/>
    <w:rsid w:val="00397291"/>
    <w:rsid w:val="003A46A1"/>
    <w:rsid w:val="003B78A5"/>
    <w:rsid w:val="003C02DF"/>
    <w:rsid w:val="003C0738"/>
    <w:rsid w:val="003C75D3"/>
    <w:rsid w:val="003D1356"/>
    <w:rsid w:val="003D5173"/>
    <w:rsid w:val="003D7787"/>
    <w:rsid w:val="003F0A9F"/>
    <w:rsid w:val="003F3681"/>
    <w:rsid w:val="0040311B"/>
    <w:rsid w:val="004052D5"/>
    <w:rsid w:val="0041090A"/>
    <w:rsid w:val="00410E8E"/>
    <w:rsid w:val="00416213"/>
    <w:rsid w:val="004201BF"/>
    <w:rsid w:val="00422D9D"/>
    <w:rsid w:val="00424F35"/>
    <w:rsid w:val="00427312"/>
    <w:rsid w:val="00431FC8"/>
    <w:rsid w:val="00442BAD"/>
    <w:rsid w:val="0045314F"/>
    <w:rsid w:val="00461A25"/>
    <w:rsid w:val="00464D46"/>
    <w:rsid w:val="004756C6"/>
    <w:rsid w:val="004901CD"/>
    <w:rsid w:val="0049246B"/>
    <w:rsid w:val="00493D28"/>
    <w:rsid w:val="004A29A2"/>
    <w:rsid w:val="004A391A"/>
    <w:rsid w:val="004A5EA7"/>
    <w:rsid w:val="004B2343"/>
    <w:rsid w:val="004B2D82"/>
    <w:rsid w:val="004B4382"/>
    <w:rsid w:val="004B5AE5"/>
    <w:rsid w:val="004B6E25"/>
    <w:rsid w:val="004C4946"/>
    <w:rsid w:val="004C78B1"/>
    <w:rsid w:val="004D2780"/>
    <w:rsid w:val="004E0B10"/>
    <w:rsid w:val="004E2679"/>
    <w:rsid w:val="004E7E45"/>
    <w:rsid w:val="004F28E5"/>
    <w:rsid w:val="005149C1"/>
    <w:rsid w:val="00516150"/>
    <w:rsid w:val="0051619B"/>
    <w:rsid w:val="00521358"/>
    <w:rsid w:val="00530626"/>
    <w:rsid w:val="005502E2"/>
    <w:rsid w:val="005507A5"/>
    <w:rsid w:val="005514B7"/>
    <w:rsid w:val="005522D6"/>
    <w:rsid w:val="005606AE"/>
    <w:rsid w:val="00561E98"/>
    <w:rsid w:val="005658FA"/>
    <w:rsid w:val="00571888"/>
    <w:rsid w:val="00575BF4"/>
    <w:rsid w:val="00582229"/>
    <w:rsid w:val="005822A8"/>
    <w:rsid w:val="00585BA6"/>
    <w:rsid w:val="005913A0"/>
    <w:rsid w:val="00592AB6"/>
    <w:rsid w:val="00592DA0"/>
    <w:rsid w:val="005A2F0E"/>
    <w:rsid w:val="005A32E2"/>
    <w:rsid w:val="005A3B4C"/>
    <w:rsid w:val="005A3DCB"/>
    <w:rsid w:val="005A5479"/>
    <w:rsid w:val="005A7B8B"/>
    <w:rsid w:val="005B0F00"/>
    <w:rsid w:val="005B1FA3"/>
    <w:rsid w:val="005B21CB"/>
    <w:rsid w:val="005C0BE8"/>
    <w:rsid w:val="005C386F"/>
    <w:rsid w:val="005C54F5"/>
    <w:rsid w:val="005E14C5"/>
    <w:rsid w:val="005E4CF0"/>
    <w:rsid w:val="005F0DBB"/>
    <w:rsid w:val="0061228A"/>
    <w:rsid w:val="00612CDB"/>
    <w:rsid w:val="00620D36"/>
    <w:rsid w:val="00625BD4"/>
    <w:rsid w:val="00631315"/>
    <w:rsid w:val="006330BF"/>
    <w:rsid w:val="00654184"/>
    <w:rsid w:val="00661115"/>
    <w:rsid w:val="00662225"/>
    <w:rsid w:val="00663A52"/>
    <w:rsid w:val="00667376"/>
    <w:rsid w:val="00692C94"/>
    <w:rsid w:val="006A2D6D"/>
    <w:rsid w:val="006B33ED"/>
    <w:rsid w:val="006B75E0"/>
    <w:rsid w:val="006C17B1"/>
    <w:rsid w:val="006C187E"/>
    <w:rsid w:val="006E341D"/>
    <w:rsid w:val="006E7424"/>
    <w:rsid w:val="006F0757"/>
    <w:rsid w:val="006F0ED0"/>
    <w:rsid w:val="006F2A1E"/>
    <w:rsid w:val="00701136"/>
    <w:rsid w:val="00701AB3"/>
    <w:rsid w:val="0071370B"/>
    <w:rsid w:val="00714CEE"/>
    <w:rsid w:val="007162E7"/>
    <w:rsid w:val="007209C5"/>
    <w:rsid w:val="00720E2B"/>
    <w:rsid w:val="007236D8"/>
    <w:rsid w:val="00723F87"/>
    <w:rsid w:val="00725A7F"/>
    <w:rsid w:val="0072647A"/>
    <w:rsid w:val="007301FD"/>
    <w:rsid w:val="007307AC"/>
    <w:rsid w:val="007329E9"/>
    <w:rsid w:val="00734EB5"/>
    <w:rsid w:val="00735E90"/>
    <w:rsid w:val="00736E1E"/>
    <w:rsid w:val="00740BA4"/>
    <w:rsid w:val="0074229C"/>
    <w:rsid w:val="00743D57"/>
    <w:rsid w:val="007456BD"/>
    <w:rsid w:val="00753530"/>
    <w:rsid w:val="00765479"/>
    <w:rsid w:val="007851EC"/>
    <w:rsid w:val="007869A3"/>
    <w:rsid w:val="007A7703"/>
    <w:rsid w:val="007A7992"/>
    <w:rsid w:val="007C11A8"/>
    <w:rsid w:val="007C7E2C"/>
    <w:rsid w:val="007D03E5"/>
    <w:rsid w:val="007D2224"/>
    <w:rsid w:val="007D27ED"/>
    <w:rsid w:val="007D66F5"/>
    <w:rsid w:val="007E1ACE"/>
    <w:rsid w:val="007E23D1"/>
    <w:rsid w:val="007E5678"/>
    <w:rsid w:val="007F0ADF"/>
    <w:rsid w:val="00800344"/>
    <w:rsid w:val="00800516"/>
    <w:rsid w:val="008026E1"/>
    <w:rsid w:val="008053B5"/>
    <w:rsid w:val="008058B0"/>
    <w:rsid w:val="0080792B"/>
    <w:rsid w:val="0081201B"/>
    <w:rsid w:val="00812089"/>
    <w:rsid w:val="008319B4"/>
    <w:rsid w:val="008404A2"/>
    <w:rsid w:val="008443DC"/>
    <w:rsid w:val="008540FF"/>
    <w:rsid w:val="00857EB9"/>
    <w:rsid w:val="00863E9F"/>
    <w:rsid w:val="008910ED"/>
    <w:rsid w:val="008A2FC1"/>
    <w:rsid w:val="008A7298"/>
    <w:rsid w:val="008B4A35"/>
    <w:rsid w:val="008B4B80"/>
    <w:rsid w:val="008D1C60"/>
    <w:rsid w:val="008D3812"/>
    <w:rsid w:val="008D3A45"/>
    <w:rsid w:val="008D411E"/>
    <w:rsid w:val="008D5194"/>
    <w:rsid w:val="008D6A1D"/>
    <w:rsid w:val="008E58A3"/>
    <w:rsid w:val="008E7A1C"/>
    <w:rsid w:val="008F1890"/>
    <w:rsid w:val="008F2549"/>
    <w:rsid w:val="008F3903"/>
    <w:rsid w:val="00905FC0"/>
    <w:rsid w:val="0091051C"/>
    <w:rsid w:val="00911059"/>
    <w:rsid w:val="009115DB"/>
    <w:rsid w:val="0091752C"/>
    <w:rsid w:val="00923002"/>
    <w:rsid w:val="00924105"/>
    <w:rsid w:val="009277A0"/>
    <w:rsid w:val="0093165E"/>
    <w:rsid w:val="00932481"/>
    <w:rsid w:val="0093568A"/>
    <w:rsid w:val="00937C6E"/>
    <w:rsid w:val="00942751"/>
    <w:rsid w:val="00942C67"/>
    <w:rsid w:val="00944F5D"/>
    <w:rsid w:val="009461C9"/>
    <w:rsid w:val="00946B99"/>
    <w:rsid w:val="009604BC"/>
    <w:rsid w:val="009649E6"/>
    <w:rsid w:val="00964A35"/>
    <w:rsid w:val="0096756B"/>
    <w:rsid w:val="00975A62"/>
    <w:rsid w:val="00991DC0"/>
    <w:rsid w:val="00991F37"/>
    <w:rsid w:val="009A1770"/>
    <w:rsid w:val="009A2698"/>
    <w:rsid w:val="009A287D"/>
    <w:rsid w:val="009A421F"/>
    <w:rsid w:val="009B0CA3"/>
    <w:rsid w:val="009B1FC7"/>
    <w:rsid w:val="009B5160"/>
    <w:rsid w:val="009B552B"/>
    <w:rsid w:val="009B63D7"/>
    <w:rsid w:val="009C29E5"/>
    <w:rsid w:val="009C2C49"/>
    <w:rsid w:val="009D6D5D"/>
    <w:rsid w:val="009E1420"/>
    <w:rsid w:val="009F18B7"/>
    <w:rsid w:val="009F27BD"/>
    <w:rsid w:val="009F4212"/>
    <w:rsid w:val="009F44D7"/>
    <w:rsid w:val="009F476A"/>
    <w:rsid w:val="009F7F02"/>
    <w:rsid w:val="00A00351"/>
    <w:rsid w:val="00A10D79"/>
    <w:rsid w:val="00A11903"/>
    <w:rsid w:val="00A12705"/>
    <w:rsid w:val="00A14AF6"/>
    <w:rsid w:val="00A231DE"/>
    <w:rsid w:val="00A2409C"/>
    <w:rsid w:val="00A305AF"/>
    <w:rsid w:val="00A33576"/>
    <w:rsid w:val="00A33C8D"/>
    <w:rsid w:val="00A36EC1"/>
    <w:rsid w:val="00A403CB"/>
    <w:rsid w:val="00A40D17"/>
    <w:rsid w:val="00A608DD"/>
    <w:rsid w:val="00A61A80"/>
    <w:rsid w:val="00A644ED"/>
    <w:rsid w:val="00A750B5"/>
    <w:rsid w:val="00A7664D"/>
    <w:rsid w:val="00A807C8"/>
    <w:rsid w:val="00A84AF2"/>
    <w:rsid w:val="00A87DA6"/>
    <w:rsid w:val="00A96351"/>
    <w:rsid w:val="00AB23A4"/>
    <w:rsid w:val="00AB759C"/>
    <w:rsid w:val="00AC03EF"/>
    <w:rsid w:val="00AC7839"/>
    <w:rsid w:val="00AD2E60"/>
    <w:rsid w:val="00AD70DC"/>
    <w:rsid w:val="00AE67C6"/>
    <w:rsid w:val="00AF6216"/>
    <w:rsid w:val="00AF7331"/>
    <w:rsid w:val="00B064D6"/>
    <w:rsid w:val="00B10E2E"/>
    <w:rsid w:val="00B12AC1"/>
    <w:rsid w:val="00B138B0"/>
    <w:rsid w:val="00B15955"/>
    <w:rsid w:val="00B20A3B"/>
    <w:rsid w:val="00B32211"/>
    <w:rsid w:val="00B371D0"/>
    <w:rsid w:val="00B37AEA"/>
    <w:rsid w:val="00B40B6A"/>
    <w:rsid w:val="00B41F7A"/>
    <w:rsid w:val="00B422D5"/>
    <w:rsid w:val="00B46F77"/>
    <w:rsid w:val="00B47C79"/>
    <w:rsid w:val="00B50400"/>
    <w:rsid w:val="00B52268"/>
    <w:rsid w:val="00B63DB7"/>
    <w:rsid w:val="00B64BC4"/>
    <w:rsid w:val="00B66848"/>
    <w:rsid w:val="00B676A4"/>
    <w:rsid w:val="00B80579"/>
    <w:rsid w:val="00B811E1"/>
    <w:rsid w:val="00B81381"/>
    <w:rsid w:val="00B8228B"/>
    <w:rsid w:val="00B822F8"/>
    <w:rsid w:val="00B906EE"/>
    <w:rsid w:val="00B938DE"/>
    <w:rsid w:val="00BA0DB4"/>
    <w:rsid w:val="00BA2A29"/>
    <w:rsid w:val="00BB0F40"/>
    <w:rsid w:val="00BB4511"/>
    <w:rsid w:val="00BB7832"/>
    <w:rsid w:val="00BC0766"/>
    <w:rsid w:val="00BC3F8D"/>
    <w:rsid w:val="00BC4B1B"/>
    <w:rsid w:val="00BC5C7D"/>
    <w:rsid w:val="00BD3489"/>
    <w:rsid w:val="00BD5D38"/>
    <w:rsid w:val="00BD7F61"/>
    <w:rsid w:val="00BE2117"/>
    <w:rsid w:val="00BE655D"/>
    <w:rsid w:val="00BF4A9B"/>
    <w:rsid w:val="00BF4F27"/>
    <w:rsid w:val="00C1551B"/>
    <w:rsid w:val="00C17B55"/>
    <w:rsid w:val="00C20DFD"/>
    <w:rsid w:val="00C220DA"/>
    <w:rsid w:val="00C2629D"/>
    <w:rsid w:val="00C30815"/>
    <w:rsid w:val="00C32F4E"/>
    <w:rsid w:val="00C34774"/>
    <w:rsid w:val="00C35B9D"/>
    <w:rsid w:val="00C3789A"/>
    <w:rsid w:val="00C53486"/>
    <w:rsid w:val="00C56A15"/>
    <w:rsid w:val="00C6289D"/>
    <w:rsid w:val="00C658AE"/>
    <w:rsid w:val="00C675D7"/>
    <w:rsid w:val="00C7312F"/>
    <w:rsid w:val="00C748A8"/>
    <w:rsid w:val="00C76117"/>
    <w:rsid w:val="00C776D8"/>
    <w:rsid w:val="00C80C6F"/>
    <w:rsid w:val="00C81D25"/>
    <w:rsid w:val="00C82269"/>
    <w:rsid w:val="00C93BB3"/>
    <w:rsid w:val="00C94D29"/>
    <w:rsid w:val="00CA26E3"/>
    <w:rsid w:val="00CA42F0"/>
    <w:rsid w:val="00CB1C0F"/>
    <w:rsid w:val="00CB3C12"/>
    <w:rsid w:val="00CB5E75"/>
    <w:rsid w:val="00CD1455"/>
    <w:rsid w:val="00CD4056"/>
    <w:rsid w:val="00CD6F48"/>
    <w:rsid w:val="00CE0595"/>
    <w:rsid w:val="00CE0F50"/>
    <w:rsid w:val="00CE4D3A"/>
    <w:rsid w:val="00CF4E07"/>
    <w:rsid w:val="00D03F59"/>
    <w:rsid w:val="00D053BB"/>
    <w:rsid w:val="00D0799A"/>
    <w:rsid w:val="00D07C65"/>
    <w:rsid w:val="00D11831"/>
    <w:rsid w:val="00D1519B"/>
    <w:rsid w:val="00D1550C"/>
    <w:rsid w:val="00D16D25"/>
    <w:rsid w:val="00D22C02"/>
    <w:rsid w:val="00D2631A"/>
    <w:rsid w:val="00D331EC"/>
    <w:rsid w:val="00D33A33"/>
    <w:rsid w:val="00D52AA6"/>
    <w:rsid w:val="00D52F73"/>
    <w:rsid w:val="00D53026"/>
    <w:rsid w:val="00D67820"/>
    <w:rsid w:val="00D70B79"/>
    <w:rsid w:val="00D71712"/>
    <w:rsid w:val="00D71917"/>
    <w:rsid w:val="00D80A63"/>
    <w:rsid w:val="00D873AD"/>
    <w:rsid w:val="00D90266"/>
    <w:rsid w:val="00D946FC"/>
    <w:rsid w:val="00D96F78"/>
    <w:rsid w:val="00DA05D2"/>
    <w:rsid w:val="00DA2929"/>
    <w:rsid w:val="00DB6F77"/>
    <w:rsid w:val="00DC28A2"/>
    <w:rsid w:val="00DC306F"/>
    <w:rsid w:val="00DC35BC"/>
    <w:rsid w:val="00DD0F1D"/>
    <w:rsid w:val="00DE0478"/>
    <w:rsid w:val="00DE1292"/>
    <w:rsid w:val="00DE4B04"/>
    <w:rsid w:val="00DF0C7A"/>
    <w:rsid w:val="00DF4781"/>
    <w:rsid w:val="00DF4D6D"/>
    <w:rsid w:val="00DF5AEE"/>
    <w:rsid w:val="00DF62D8"/>
    <w:rsid w:val="00DF7620"/>
    <w:rsid w:val="00DF7FC4"/>
    <w:rsid w:val="00E03E7C"/>
    <w:rsid w:val="00E05F0B"/>
    <w:rsid w:val="00E0764E"/>
    <w:rsid w:val="00E07E42"/>
    <w:rsid w:val="00E17EF3"/>
    <w:rsid w:val="00E253E9"/>
    <w:rsid w:val="00E31931"/>
    <w:rsid w:val="00E350C0"/>
    <w:rsid w:val="00E3618C"/>
    <w:rsid w:val="00E42B9F"/>
    <w:rsid w:val="00E624C8"/>
    <w:rsid w:val="00E70551"/>
    <w:rsid w:val="00E726EF"/>
    <w:rsid w:val="00E75E17"/>
    <w:rsid w:val="00E7740B"/>
    <w:rsid w:val="00E8207B"/>
    <w:rsid w:val="00E82E9F"/>
    <w:rsid w:val="00E9474C"/>
    <w:rsid w:val="00EA1242"/>
    <w:rsid w:val="00EA1BDB"/>
    <w:rsid w:val="00EA2158"/>
    <w:rsid w:val="00EA22D4"/>
    <w:rsid w:val="00EA35F2"/>
    <w:rsid w:val="00EB48AA"/>
    <w:rsid w:val="00EB6299"/>
    <w:rsid w:val="00EC0B3E"/>
    <w:rsid w:val="00EC114B"/>
    <w:rsid w:val="00EC172F"/>
    <w:rsid w:val="00EC1F0C"/>
    <w:rsid w:val="00EC52F6"/>
    <w:rsid w:val="00ED41A3"/>
    <w:rsid w:val="00ED6240"/>
    <w:rsid w:val="00EE138E"/>
    <w:rsid w:val="00EE2732"/>
    <w:rsid w:val="00EF0460"/>
    <w:rsid w:val="00EF21D4"/>
    <w:rsid w:val="00EF7735"/>
    <w:rsid w:val="00EF7B2E"/>
    <w:rsid w:val="00F013B1"/>
    <w:rsid w:val="00F01AC4"/>
    <w:rsid w:val="00F076B6"/>
    <w:rsid w:val="00F16B10"/>
    <w:rsid w:val="00F231B1"/>
    <w:rsid w:val="00F30E7A"/>
    <w:rsid w:val="00F31869"/>
    <w:rsid w:val="00F32C77"/>
    <w:rsid w:val="00F438AD"/>
    <w:rsid w:val="00F466C2"/>
    <w:rsid w:val="00F50DAF"/>
    <w:rsid w:val="00F51048"/>
    <w:rsid w:val="00F514E0"/>
    <w:rsid w:val="00F52B25"/>
    <w:rsid w:val="00F631E6"/>
    <w:rsid w:val="00F666E3"/>
    <w:rsid w:val="00F6677B"/>
    <w:rsid w:val="00F75BD2"/>
    <w:rsid w:val="00F7648F"/>
    <w:rsid w:val="00F839EF"/>
    <w:rsid w:val="00F86E77"/>
    <w:rsid w:val="00F8735C"/>
    <w:rsid w:val="00F928E9"/>
    <w:rsid w:val="00FA4514"/>
    <w:rsid w:val="00FA666C"/>
    <w:rsid w:val="00FC348D"/>
    <w:rsid w:val="00FC5BC7"/>
    <w:rsid w:val="00FC5DD5"/>
    <w:rsid w:val="00FC786B"/>
    <w:rsid w:val="00FD2B4A"/>
    <w:rsid w:val="00FD4CD4"/>
    <w:rsid w:val="00FE1F4E"/>
    <w:rsid w:val="00FF1FB8"/>
    <w:rsid w:val="00FF2885"/>
    <w:rsid w:val="00FF4AAA"/>
    <w:rsid w:val="00FF6396"/>
    <w:rsid w:val="00FF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="f">
      <v:fill color="white"/>
      <v:stroke on="f"/>
      <v:textbox inset="0,.3mm,0,.3mm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D411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BA0DB4"/>
    <w:rPr>
      <w:color w:val="0000FF"/>
      <w:u w:val="single"/>
    </w:rPr>
  </w:style>
  <w:style w:type="paragraph" w:styleId="Textodeglobo">
    <w:name w:val="Balloon Text"/>
    <w:basedOn w:val="Normal"/>
    <w:semiHidden/>
    <w:rsid w:val="00561E9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rsid w:val="00310DB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310DB0"/>
    <w:pPr>
      <w:tabs>
        <w:tab w:val="center" w:pos="4252"/>
        <w:tab w:val="right" w:pos="8504"/>
      </w:tabs>
    </w:pPr>
  </w:style>
  <w:style w:type="character" w:styleId="Textodelmarcadordeposicin">
    <w:name w:val="Placeholder Text"/>
    <w:basedOn w:val="Fuentedeprrafopredeter"/>
    <w:uiPriority w:val="99"/>
    <w:semiHidden/>
    <w:rsid w:val="008B4B8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D411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BA0DB4"/>
    <w:rPr>
      <w:color w:val="0000FF"/>
      <w:u w:val="single"/>
    </w:rPr>
  </w:style>
  <w:style w:type="paragraph" w:styleId="Textodeglobo">
    <w:name w:val="Balloon Text"/>
    <w:basedOn w:val="Normal"/>
    <w:semiHidden/>
    <w:rsid w:val="00561E9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rsid w:val="00310DB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310DB0"/>
    <w:pPr>
      <w:tabs>
        <w:tab w:val="center" w:pos="4252"/>
        <w:tab w:val="right" w:pos="8504"/>
      </w:tabs>
    </w:pPr>
  </w:style>
  <w:style w:type="character" w:styleId="Textodelmarcadordeposicin">
    <w:name w:val="Placeholder Text"/>
    <w:basedOn w:val="Fuentedeprrafopredeter"/>
    <w:uiPriority w:val="99"/>
    <w:semiHidden/>
    <w:rsid w:val="008B4B8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LogoRaul2014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LogoRaul2014.dotx</Template>
  <TotalTime>5</TotalTime>
  <Pages>1</Pages>
  <Words>202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XP Titan Ultimate Edition</Company>
  <LinksUpToDate>false</LinksUpToDate>
  <CharactersWithSpaces>1315</CharactersWithSpaces>
  <SharedDoc>false</SharedDoc>
  <HLinks>
    <vt:vector size="6" baseType="variant">
      <vt:variant>
        <vt:i4>3014767</vt:i4>
      </vt:variant>
      <vt:variant>
        <vt:i4>0</vt:i4>
      </vt:variant>
      <vt:variant>
        <vt:i4>0</vt:i4>
      </vt:variant>
      <vt:variant>
        <vt:i4>5</vt:i4>
      </vt:variant>
      <vt:variant>
        <vt:lpwstr>http://safqbf.unsl.edu.ar/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Usuario</cp:lastModifiedBy>
  <cp:revision>3</cp:revision>
  <cp:lastPrinted>2016-11-17T12:44:00Z</cp:lastPrinted>
  <dcterms:created xsi:type="dcterms:W3CDTF">2017-06-07T14:31:00Z</dcterms:created>
  <dcterms:modified xsi:type="dcterms:W3CDTF">2017-06-14T20:50:00Z</dcterms:modified>
</cp:coreProperties>
</file>